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DF54D" w14:textId="3A362D1C" w:rsidR="00B37D32" w:rsidRDefault="00B7073F" w:rsidP="00B7073F">
      <w:pPr>
        <w:pStyle w:val="ConsPlusNormal"/>
        <w:widowControl/>
      </w:pPr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E30E6F">
        <w:t xml:space="preserve">Приложение № 1 </w:t>
      </w:r>
    </w:p>
    <w:p w14:paraId="5BF8A084" w14:textId="77777777" w:rsidR="00B37D32" w:rsidRDefault="00E30E6F">
      <w:pPr>
        <w:pStyle w:val="ConsPlusNormal"/>
        <w:widowControl/>
        <w:jc w:val="right"/>
      </w:pPr>
      <w:r>
        <w:t>к Муниципальной программе</w:t>
      </w:r>
    </w:p>
    <w:p w14:paraId="076F8433" w14:textId="77777777" w:rsidR="00B37D32" w:rsidRDefault="00E30E6F">
      <w:pPr>
        <w:pStyle w:val="ConsPlusNormal"/>
        <w:widowControl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24FC9292" w14:textId="77777777" w:rsidR="00B37D32" w:rsidRDefault="00E30E6F">
      <w:pPr>
        <w:pStyle w:val="ConsPlusNormal"/>
        <w:widowControl/>
        <w:spacing w:line="360" w:lineRule="auto"/>
        <w:jc w:val="center"/>
      </w:pPr>
      <w:r>
        <w:t>Объем финансирования Программы по основным направлениям финансирования</w:t>
      </w:r>
    </w:p>
    <w:tbl>
      <w:tblPr>
        <w:tblW w:w="13427" w:type="dxa"/>
        <w:tblInd w:w="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8134"/>
        <w:gridCol w:w="1559"/>
        <w:gridCol w:w="1405"/>
        <w:gridCol w:w="1471"/>
        <w:gridCol w:w="160"/>
      </w:tblGrid>
      <w:tr w:rsidR="00B37D32" w14:paraId="04CC06A7" w14:textId="77777777">
        <w:trPr>
          <w:cantSplit/>
          <w:trHeight w:val="98"/>
        </w:trPr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FDCFE1" w14:textId="77777777" w:rsidR="00B37D32" w:rsidRDefault="00E30E6F">
            <w:pPr>
              <w:pStyle w:val="ConsPlusNormal"/>
              <w:widowControl/>
              <w:jc w:val="center"/>
            </w:pPr>
            <w:r>
              <w:t>№ п/п</w:t>
            </w:r>
          </w:p>
        </w:tc>
        <w:tc>
          <w:tcPr>
            <w:tcW w:w="8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803FF7" w14:textId="77777777" w:rsidR="00B37D32" w:rsidRDefault="00E30E6F">
            <w:pPr>
              <w:pStyle w:val="ConsPlusNormal"/>
              <w:widowControl/>
              <w:jc w:val="center"/>
            </w:pPr>
            <w:r>
              <w:t xml:space="preserve">Направление   </w:t>
            </w:r>
            <w:r>
              <w:br/>
              <w:t>финансирования</w:t>
            </w:r>
          </w:p>
        </w:tc>
        <w:tc>
          <w:tcPr>
            <w:tcW w:w="4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CB08" w14:textId="77777777" w:rsidR="00B37D32" w:rsidRDefault="00E30E6F">
            <w:pPr>
              <w:pStyle w:val="ConsPlusNormal"/>
              <w:widowControl/>
            </w:pPr>
            <w:r>
              <w:t xml:space="preserve">Объем финансирования в 2025 - 2027 годах (руб.) 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5D60E4DF" w14:textId="77777777" w:rsidR="00B37D32" w:rsidRDefault="00B37D32"/>
        </w:tc>
      </w:tr>
      <w:tr w:rsidR="00B37D32" w14:paraId="598C8F0D" w14:textId="77777777">
        <w:trPr>
          <w:cantSplit/>
          <w:trHeight w:val="98"/>
        </w:trPr>
        <w:tc>
          <w:tcPr>
            <w:tcW w:w="6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81D830" w14:textId="77777777" w:rsidR="00B37D32" w:rsidRDefault="00B37D32">
            <w:pPr>
              <w:pStyle w:val="ConsPlusNormal"/>
              <w:widowControl/>
              <w:jc w:val="center"/>
            </w:pPr>
          </w:p>
        </w:tc>
        <w:tc>
          <w:tcPr>
            <w:tcW w:w="8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66B425" w14:textId="77777777" w:rsidR="00B37D32" w:rsidRDefault="00B37D32">
            <w:pPr>
              <w:pStyle w:val="ConsPlusNormal"/>
              <w:widowControl/>
            </w:pPr>
          </w:p>
        </w:tc>
        <w:tc>
          <w:tcPr>
            <w:tcW w:w="4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D937" w14:textId="77777777" w:rsidR="00B37D32" w:rsidRDefault="00E30E6F">
            <w:pPr>
              <w:pStyle w:val="ConsPlusNormal"/>
              <w:widowControl/>
              <w:jc w:val="center"/>
            </w:pPr>
            <w:r>
              <w:t>в том числе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28997C05" w14:textId="77777777" w:rsidR="00B37D32" w:rsidRDefault="00B37D32"/>
        </w:tc>
      </w:tr>
      <w:tr w:rsidR="00B37D32" w14:paraId="22C679BD" w14:textId="77777777">
        <w:trPr>
          <w:cantSplit/>
          <w:trHeight w:val="98"/>
        </w:trPr>
        <w:tc>
          <w:tcPr>
            <w:tcW w:w="6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433BDD" w14:textId="77777777" w:rsidR="00B37D32" w:rsidRDefault="00B37D32">
            <w:pPr>
              <w:pStyle w:val="ConsPlusNormal"/>
              <w:widowControl/>
              <w:jc w:val="center"/>
            </w:pPr>
          </w:p>
        </w:tc>
        <w:tc>
          <w:tcPr>
            <w:tcW w:w="8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A46F3D" w14:textId="77777777" w:rsidR="00B37D32" w:rsidRDefault="00B37D32">
            <w:pPr>
              <w:pStyle w:val="ConsPlusNormal"/>
              <w:widowControl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C97E" w14:textId="77777777" w:rsidR="00B37D32" w:rsidRDefault="00E30E6F">
            <w:pPr>
              <w:pStyle w:val="ConsPlusNormal"/>
              <w:widowControl/>
              <w:jc w:val="center"/>
            </w:pPr>
            <w:r>
              <w:t>2025</w:t>
            </w:r>
          </w:p>
          <w:p w14:paraId="77BD7D70" w14:textId="77777777" w:rsidR="00B37D32" w:rsidRDefault="00E30E6F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8FC61" w14:textId="77777777" w:rsidR="00B37D32" w:rsidRDefault="00E30E6F">
            <w:pPr>
              <w:pStyle w:val="ConsPlusNormal"/>
              <w:widowControl/>
              <w:jc w:val="center"/>
            </w:pPr>
            <w:r>
              <w:t xml:space="preserve">2026 </w:t>
            </w:r>
          </w:p>
          <w:p w14:paraId="7C049553" w14:textId="77777777" w:rsidR="00B37D32" w:rsidRDefault="00E30E6F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A3E9C" w14:textId="77777777" w:rsidR="00B37D32" w:rsidRDefault="00E30E6F">
            <w:pPr>
              <w:pStyle w:val="ConsPlusNormal"/>
              <w:widowControl/>
              <w:jc w:val="center"/>
            </w:pPr>
            <w:r>
              <w:t xml:space="preserve">2027 </w:t>
            </w:r>
          </w:p>
          <w:p w14:paraId="53D13B79" w14:textId="77777777" w:rsidR="00B37D32" w:rsidRDefault="00E30E6F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4B503373" w14:textId="77777777" w:rsidR="00B37D32" w:rsidRDefault="00B37D32"/>
        </w:tc>
      </w:tr>
      <w:tr w:rsidR="00B37D32" w14:paraId="7C6C0BB9" w14:textId="77777777">
        <w:trPr>
          <w:cantSplit/>
          <w:trHeight w:val="145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5639" w14:textId="77777777" w:rsidR="00B37D32" w:rsidRDefault="00E30E6F">
            <w:pPr>
              <w:pStyle w:val="ConsPlusNormal"/>
              <w:widowControl/>
              <w:jc w:val="center"/>
            </w:pPr>
            <w:r>
              <w:t>1</w:t>
            </w: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0D58" w14:textId="77777777" w:rsidR="00B37D32" w:rsidRDefault="00E30E6F">
            <w:pPr>
              <w:pStyle w:val="ConsPlusNormal"/>
              <w:widowControl/>
              <w:jc w:val="both"/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E7471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1056,71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8E814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865,1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B3420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912,9</w:t>
            </w:r>
          </w:p>
        </w:tc>
        <w:tc>
          <w:tcPr>
            <w:tcW w:w="160" w:type="dxa"/>
          </w:tcPr>
          <w:p w14:paraId="32BFD8F7" w14:textId="77777777" w:rsidR="00B37D32" w:rsidRDefault="00B37D32">
            <w:pPr>
              <w:jc w:val="center"/>
              <w:rPr>
                <w:color w:val="000000"/>
              </w:rPr>
            </w:pPr>
          </w:p>
        </w:tc>
      </w:tr>
      <w:tr w:rsidR="00B37D32" w14:paraId="6E2E5E5F" w14:textId="77777777">
        <w:trPr>
          <w:cantSplit/>
          <w:trHeight w:val="145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110A5" w14:textId="77777777" w:rsidR="00B37D32" w:rsidRDefault="00E30E6F">
            <w:pPr>
              <w:pStyle w:val="ConsPlusNormal"/>
              <w:widowControl/>
              <w:jc w:val="center"/>
            </w:pPr>
            <w:r>
              <w:t>2</w:t>
            </w: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2027" w14:textId="77777777" w:rsidR="00B37D32" w:rsidRDefault="00E30E6F">
            <w:pPr>
              <w:pStyle w:val="ConsPlusNormal"/>
              <w:widowControl/>
              <w:jc w:val="both"/>
            </w:pPr>
            <w:r>
              <w:t>Ремонт автомобильных дорог общего пользования местного значения в границах населенных пунктов: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EF885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FF136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26228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5D9F5290" w14:textId="77777777" w:rsidR="00B37D32" w:rsidRDefault="00B37D32">
            <w:pPr>
              <w:rPr>
                <w:color w:val="000000"/>
              </w:rPr>
            </w:pPr>
          </w:p>
        </w:tc>
      </w:tr>
      <w:tr w:rsidR="00B37D32" w14:paraId="6AD59FD9" w14:textId="77777777">
        <w:trPr>
          <w:cantSplit/>
          <w:trHeight w:val="291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D5316" w14:textId="77777777" w:rsidR="00B37D32" w:rsidRDefault="00B37D32">
            <w:pPr>
              <w:pStyle w:val="ConsPlusNormal"/>
              <w:widowControl/>
              <w:jc w:val="center"/>
              <w:rPr>
                <w:color w:val="000000"/>
              </w:rPr>
            </w:pP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022E" w14:textId="77777777" w:rsidR="00B37D32" w:rsidRDefault="00E30E6F">
            <w:pPr>
              <w:pStyle w:val="ConsPlusNormal"/>
              <w:widowControl/>
            </w:pPr>
            <w:r>
              <w:t>Всего: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4514B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1056,71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E9C5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865,1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5A6C" w14:textId="77777777" w:rsidR="00B37D32" w:rsidRDefault="00E3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912,9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4CD936F0" w14:textId="77777777" w:rsidR="00B37D32" w:rsidRDefault="00B37D32"/>
        </w:tc>
      </w:tr>
    </w:tbl>
    <w:p w14:paraId="5E0684C4" w14:textId="77777777" w:rsidR="00B37D32" w:rsidRDefault="00B37D32">
      <w:pPr>
        <w:jc w:val="both"/>
        <w:rPr>
          <w:rFonts w:ascii="Arial Rounded MT Bold" w:hAnsi="Arial Rounded MT Bold" w:cs="Arial Rounded MT Bold"/>
        </w:rPr>
      </w:pPr>
    </w:p>
    <w:p w14:paraId="21251227" w14:textId="77777777" w:rsidR="00B37D32" w:rsidRDefault="00B37D32">
      <w:pPr>
        <w:rPr>
          <w:rFonts w:ascii="Arial Rounded MT Bold" w:hAnsi="Arial Rounded MT Bold" w:cs="Arial Rounded MT Bold"/>
        </w:rPr>
      </w:pPr>
    </w:p>
    <w:p w14:paraId="31DB6A4F" w14:textId="77777777" w:rsidR="00B37D32" w:rsidRDefault="00B37D32">
      <w:pPr>
        <w:jc w:val="center"/>
      </w:pPr>
    </w:p>
    <w:p w14:paraId="69832EAB" w14:textId="77777777" w:rsidR="00B37D32" w:rsidRDefault="00B37D32">
      <w:pPr>
        <w:jc w:val="center"/>
      </w:pPr>
    </w:p>
    <w:p w14:paraId="146B2A88" w14:textId="77777777" w:rsidR="00B37D32" w:rsidRDefault="00B37D32">
      <w:pPr>
        <w:jc w:val="center"/>
      </w:pPr>
    </w:p>
    <w:p w14:paraId="7349BE02" w14:textId="77777777" w:rsidR="00B37D32" w:rsidRDefault="00B37D32">
      <w:pPr>
        <w:jc w:val="center"/>
      </w:pPr>
    </w:p>
    <w:sectPr w:rsidR="00B37D32">
      <w:pgSz w:w="16838" w:h="11906" w:orient="landscape"/>
      <w:pgMar w:top="1077" w:right="962" w:bottom="567" w:left="1440" w:header="0" w:footer="0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6D2268"/>
    <w:multiLevelType w:val="multilevel"/>
    <w:tmpl w:val="5F6D2268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D0"/>
    <w:rsid w:val="000A7BD0"/>
    <w:rsid w:val="00512EE9"/>
    <w:rsid w:val="00614364"/>
    <w:rsid w:val="00904E68"/>
    <w:rsid w:val="00B37D32"/>
    <w:rsid w:val="00B7073F"/>
    <w:rsid w:val="00E30E6F"/>
    <w:rsid w:val="00E67C62"/>
    <w:rsid w:val="00F73EFA"/>
    <w:rsid w:val="4AC95B6E"/>
    <w:rsid w:val="57F6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1F49C-3117-47F1-A937-0784CF66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1"/>
    <w:qFormat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spacing w:after="140" w:line="276" w:lineRule="auto"/>
    </w:pPr>
  </w:style>
  <w:style w:type="character" w:styleId="a4">
    <w:name w:val="footnote reference"/>
    <w:uiPriority w:val="99"/>
    <w:unhideWhenUsed/>
    <w:qFormat/>
    <w:rPr>
      <w:vertAlign w:val="superscript"/>
    </w:rPr>
  </w:style>
  <w:style w:type="character" w:styleId="a5">
    <w:name w:val="endnote reference"/>
    <w:uiPriority w:val="99"/>
    <w:semiHidden/>
    <w:unhideWhenUsed/>
    <w:qFormat/>
    <w:rPr>
      <w:vertAlign w:val="superscript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8">
    <w:name w:val="endnote text"/>
    <w:basedOn w:val="a"/>
    <w:link w:val="a9"/>
    <w:uiPriority w:val="99"/>
    <w:semiHidden/>
    <w:unhideWhenUsed/>
    <w:qFormat/>
    <w:rPr>
      <w:sz w:val="20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d">
    <w:name w:val="header"/>
    <w:basedOn w:val="a"/>
    <w:link w:val="11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2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2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footer"/>
    <w:basedOn w:val="a"/>
    <w:link w:val="13"/>
    <w:qFormat/>
    <w:pPr>
      <w:tabs>
        <w:tab w:val="center" w:pos="4677"/>
        <w:tab w:val="right" w:pos="9355"/>
      </w:tabs>
    </w:pPr>
  </w:style>
  <w:style w:type="paragraph" w:styleId="af2">
    <w:name w:val="List"/>
    <w:basedOn w:val="a0"/>
    <w:qFormat/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</w:style>
  <w:style w:type="table" w:styleId="af5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0">
    <w:name w:val="Название Знак"/>
    <w:link w:val="af"/>
    <w:uiPriority w:val="10"/>
    <w:qFormat/>
    <w:rPr>
      <w:sz w:val="48"/>
      <w:szCs w:val="48"/>
    </w:rPr>
  </w:style>
  <w:style w:type="character" w:customStyle="1" w:styleId="af4">
    <w:name w:val="Подзаголовок Знак"/>
    <w:link w:val="af3"/>
    <w:uiPriority w:val="11"/>
    <w:qFormat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Pr>
      <w:i/>
    </w:rPr>
  </w:style>
  <w:style w:type="character" w:customStyle="1" w:styleId="11">
    <w:name w:val="Верхний колонтитул Знак1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f1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qFormat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qFormat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qFormat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Pr>
      <w:sz w:val="20"/>
    </w:rPr>
  </w:style>
  <w:style w:type="paragraph" w:customStyle="1" w:styleId="14">
    <w:name w:val="Заголовок оглавления1"/>
    <w:uiPriority w:val="39"/>
    <w:unhideWhenUsed/>
    <w:qFormat/>
    <w:rPr>
      <w:sz w:val="24"/>
      <w:szCs w:val="24"/>
      <w:lang w:val="en-US" w:eastAsia="zh-CN" w:bidi="hi-IN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25">
    <w:name w:val="Заголовок 2 Знак"/>
    <w:qFormat/>
    <w:rPr>
      <w:b/>
      <w:bCs/>
      <w:sz w:val="36"/>
      <w:szCs w:val="36"/>
    </w:rPr>
  </w:style>
  <w:style w:type="character" w:customStyle="1" w:styleId="32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qFormat/>
    <w:rPr>
      <w:sz w:val="24"/>
      <w:szCs w:val="24"/>
    </w:rPr>
  </w:style>
  <w:style w:type="character" w:customStyle="1" w:styleId="afc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Times New Roman"/>
      <w:b/>
      <w:bCs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eastAsia="Times New Roman" w:cs="Times New Roman"/>
      <w:sz w:val="24"/>
      <w:szCs w:val="24"/>
      <w:lang w:eastAsia="zh-CN"/>
    </w:rPr>
  </w:style>
  <w:style w:type="paragraph" w:customStyle="1" w:styleId="formattext">
    <w:name w:val="formattext"/>
    <w:basedOn w:val="a"/>
    <w:qFormat/>
    <w:pPr>
      <w:spacing w:before="100" w:after="100"/>
    </w:pPr>
  </w:style>
  <w:style w:type="paragraph" w:customStyle="1" w:styleId="topleveltext">
    <w:name w:val="topleveltext"/>
    <w:basedOn w:val="a"/>
    <w:qFormat/>
    <w:pPr>
      <w:spacing w:before="100" w:after="10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90;&#1088;&#1072;&#1085;&#1089;&#1087;&#1086;&#1088;&#1090;\&#1087;&#1088;&#1086;&#1077;&#1082;&#1090;_&#1052;&#1055;%20&#1056;&#1072;&#1079;&#1074;&#1080;&#1090;&#1080;&#1077;%20&#1090;&#1088;&#1072;&#1085;&#1089;&#1087;&#1086;&#1088;&#1090;&#1085;&#1086;&#1081;%20&#1089;&#1080;&#1089;&#1090;&#1077;&#1084;&#1099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транспортной системы 25-27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cp:lastPrinted>2025-01-22T06:05:00Z</cp:lastPrinted>
  <dcterms:created xsi:type="dcterms:W3CDTF">2025-10-21T07:13:00Z</dcterms:created>
  <dcterms:modified xsi:type="dcterms:W3CDTF">2025-10-21T07:14:00Z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0A40072B28B14517B9B00C6E5A5F7A3F</vt:lpwstr>
  </property>
  <property fmtid="{D5CDD505-2E9C-101B-9397-08002B2CF9AE}" pid="3" name="KSOProductBuildVer">
    <vt:lpwstr>1049-12.2.0.22549</vt:lpwstr>
  </property>
</Properties>
</file>